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A6121A" w14:textId="46F29EF5" w:rsidR="00045EB3" w:rsidRPr="000E2B6D" w:rsidRDefault="00853C01" w:rsidP="000E2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</w:rPr>
      </w:pPr>
      <w:r>
        <w:rPr>
          <w:b/>
          <w:sz w:val="24"/>
        </w:rPr>
        <w:t xml:space="preserve">Anmeldung Flimmerpause </w:t>
      </w:r>
    </w:p>
    <w:p w14:paraId="4B114E61" w14:textId="77777777" w:rsidR="00045EB3" w:rsidRDefault="00045EB3" w:rsidP="00BD59BC"/>
    <w:p w14:paraId="64C8F8A4" w14:textId="77777777" w:rsidR="00853C01" w:rsidRDefault="00853C01" w:rsidP="00BD59BC">
      <w:pPr>
        <w:rPr>
          <w:b/>
        </w:rPr>
      </w:pPr>
    </w:p>
    <w:p w14:paraId="69CAEDE5" w14:textId="1A6FE995" w:rsidR="00853C01" w:rsidRDefault="00853C01" w:rsidP="00BD59BC">
      <w:pPr>
        <w:rPr>
          <w:b/>
        </w:rPr>
      </w:pPr>
      <w:r>
        <w:rPr>
          <w:b/>
        </w:rPr>
        <w:t>Zeitraum der Durchführung</w:t>
      </w:r>
    </w:p>
    <w:p w14:paraId="5260A82F" w14:textId="77777777" w:rsidR="00853C01" w:rsidRDefault="00853C01" w:rsidP="00BD59BC">
      <w:pPr>
        <w:rPr>
          <w:b/>
        </w:rPr>
      </w:pPr>
    </w:p>
    <w:p w14:paraId="6120EF9C" w14:textId="2A53B420" w:rsidR="00853C01" w:rsidRDefault="00853C01" w:rsidP="00BD59BC">
      <w:pPr>
        <w:rPr>
          <w:b/>
        </w:rPr>
      </w:pPr>
      <w:r>
        <w:rPr>
          <w:b/>
        </w:rPr>
        <w:t xml:space="preserve">Von-bis: </w:t>
      </w:r>
      <w:r>
        <w:rPr>
          <w:b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0" w:name="Text13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bookmarkStart w:id="1" w:name="_GoBack"/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bookmarkEnd w:id="1"/>
      <w:r>
        <w:rPr>
          <w:b/>
        </w:rPr>
        <w:fldChar w:fldCharType="end"/>
      </w:r>
      <w:bookmarkEnd w:id="0"/>
    </w:p>
    <w:p w14:paraId="0F9DC1D9" w14:textId="77777777" w:rsidR="00853C01" w:rsidRDefault="00853C01" w:rsidP="00BD59BC">
      <w:pPr>
        <w:rPr>
          <w:b/>
        </w:rPr>
      </w:pPr>
    </w:p>
    <w:p w14:paraId="322252B0" w14:textId="77777777" w:rsidR="00853C01" w:rsidRDefault="00853C01" w:rsidP="00BD59BC">
      <w:pPr>
        <w:rPr>
          <w:b/>
        </w:rPr>
      </w:pPr>
    </w:p>
    <w:p w14:paraId="71F8BE65" w14:textId="77777777" w:rsidR="00045EB3" w:rsidRPr="000E2B6D" w:rsidRDefault="003D696B" w:rsidP="00BD59BC">
      <w:pPr>
        <w:rPr>
          <w:b/>
        </w:rPr>
      </w:pPr>
      <w:r w:rsidRPr="000E2B6D">
        <w:rPr>
          <w:b/>
        </w:rPr>
        <w:t xml:space="preserve">Wer macht mit? </w:t>
      </w:r>
    </w:p>
    <w:p w14:paraId="6EAD1CC1" w14:textId="77777777" w:rsidR="003D696B" w:rsidRDefault="003D696B" w:rsidP="00BD59BC"/>
    <w:p w14:paraId="0234FFE5" w14:textId="77777777" w:rsidR="00045EB3" w:rsidRDefault="000E2B6D" w:rsidP="00BD59BC">
      <w:r>
        <w:fldChar w:fldCharType="begin">
          <w:ffData>
            <w:name w:val="Kontrollkästchen1"/>
            <w:enabled/>
            <w:calcOnExit/>
            <w:checkBox>
              <w:size w:val="20"/>
              <w:default w:val="0"/>
            </w:checkBox>
          </w:ffData>
        </w:fldChar>
      </w:r>
      <w:bookmarkStart w:id="2" w:name="Kontrollkästchen1"/>
      <w:r>
        <w:instrText xml:space="preserve"> FORMCHECKBOX </w:instrText>
      </w:r>
      <w:r w:rsidR="0001511A">
        <w:fldChar w:fldCharType="separate"/>
      </w:r>
      <w:r>
        <w:fldChar w:fldCharType="end"/>
      </w:r>
      <w:bookmarkEnd w:id="2"/>
      <w:r w:rsidR="003D696B">
        <w:t xml:space="preserve"> ganze Schul</w:t>
      </w:r>
      <w:r>
        <w:t>e</w:t>
      </w:r>
    </w:p>
    <w:p w14:paraId="46499755" w14:textId="77777777" w:rsidR="003D696B" w:rsidRDefault="003D696B" w:rsidP="00BD59BC"/>
    <w:p w14:paraId="103F78FE" w14:textId="77777777" w:rsidR="003D696B" w:rsidRDefault="003D696B" w:rsidP="00BD59BC">
      <w: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2"/>
      <w:r>
        <w:instrText xml:space="preserve"> FORMCHECKBOX </w:instrText>
      </w:r>
      <w:r w:rsidR="0001511A">
        <w:fldChar w:fldCharType="separate"/>
      </w:r>
      <w:r>
        <w:fldChar w:fldCharType="end"/>
      </w:r>
      <w:bookmarkEnd w:id="3"/>
      <w:r>
        <w:t xml:space="preserve"> einzelne Schulklasse/n</w:t>
      </w:r>
    </w:p>
    <w:p w14:paraId="6E115BF9" w14:textId="77777777" w:rsidR="000E2B6D" w:rsidRDefault="000E2B6D" w:rsidP="00BD59BC">
      <w:pPr>
        <w:rPr>
          <w:b/>
        </w:rPr>
      </w:pPr>
    </w:p>
    <w:p w14:paraId="2B024609" w14:textId="77777777" w:rsidR="000E2B6D" w:rsidRDefault="000E2B6D" w:rsidP="00BD59BC">
      <w:pPr>
        <w:rPr>
          <w:b/>
        </w:rPr>
      </w:pPr>
    </w:p>
    <w:p w14:paraId="11459460" w14:textId="77777777" w:rsidR="000E2B6D" w:rsidRPr="000E2B6D" w:rsidRDefault="000E2B6D" w:rsidP="00BD59BC">
      <w:pPr>
        <w:rPr>
          <w:b/>
        </w:rPr>
      </w:pPr>
      <w:r w:rsidRPr="000E2B6D">
        <w:rPr>
          <w:b/>
        </w:rPr>
        <w:t>Anzahl Schüler/innen</w:t>
      </w:r>
      <w:r>
        <w:rPr>
          <w:b/>
        </w:rPr>
        <w:t xml:space="preserve"> </w:t>
      </w:r>
      <w:r>
        <w:rPr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4" w:name="Text1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4"/>
    </w:p>
    <w:p w14:paraId="3559D6D5" w14:textId="77777777" w:rsidR="000E2B6D" w:rsidRDefault="000E2B6D" w:rsidP="00BD59BC"/>
    <w:p w14:paraId="52936672" w14:textId="77777777" w:rsidR="00045EB3" w:rsidRDefault="000E2B6D" w:rsidP="00BD59BC">
      <w:r>
        <w:fldChar w:fldCharType="begin">
          <w:ffData>
            <w:name w:val="Text4"/>
            <w:enabled/>
            <w:calcOnExit w:val="0"/>
            <w:textInput/>
          </w:ffData>
        </w:fldChar>
      </w:r>
      <w:bookmarkStart w:id="5" w:name="Text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  <w:r>
        <w:t xml:space="preserve"> Unterstufe</w:t>
      </w:r>
    </w:p>
    <w:p w14:paraId="7BCDFEAC" w14:textId="77777777" w:rsidR="000E2B6D" w:rsidRDefault="000E2B6D" w:rsidP="00BD59BC"/>
    <w:p w14:paraId="28B015D4" w14:textId="77777777" w:rsidR="000E2B6D" w:rsidRDefault="000E2B6D" w:rsidP="00BD59BC">
      <w:r>
        <w:fldChar w:fldCharType="begin">
          <w:ffData>
            <w:name w:val="Text3"/>
            <w:enabled/>
            <w:calcOnExit w:val="0"/>
            <w:textInput/>
          </w:ffData>
        </w:fldChar>
      </w:r>
      <w:bookmarkStart w:id="6" w:name="Text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  <w:r>
        <w:t xml:space="preserve"> Mittelstufe</w:t>
      </w:r>
    </w:p>
    <w:p w14:paraId="06423DE9" w14:textId="77777777" w:rsidR="000E2B6D" w:rsidRDefault="000E2B6D" w:rsidP="00BD59BC"/>
    <w:p w14:paraId="364DC998" w14:textId="77777777" w:rsidR="000E2B6D" w:rsidRDefault="000E2B6D" w:rsidP="00BD59BC">
      <w:r>
        <w:fldChar w:fldCharType="begin">
          <w:ffData>
            <w:name w:val="Text5"/>
            <w:enabled/>
            <w:calcOnExit w:val="0"/>
            <w:textInput/>
          </w:ffData>
        </w:fldChar>
      </w:r>
      <w:bookmarkStart w:id="7" w:name="Text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7"/>
      <w:r>
        <w:t xml:space="preserve"> Oberstufe</w:t>
      </w:r>
    </w:p>
    <w:p w14:paraId="613B9DAA" w14:textId="77777777" w:rsidR="000E2B6D" w:rsidRDefault="000E2B6D" w:rsidP="00BD59BC"/>
    <w:p w14:paraId="471C6D9B" w14:textId="77777777" w:rsidR="000E2B6D" w:rsidRDefault="000E2B6D" w:rsidP="00BD59BC"/>
    <w:p w14:paraId="28A5ADE6" w14:textId="77777777" w:rsidR="000E2B6D" w:rsidRDefault="000E2B6D" w:rsidP="00BD59BC">
      <w:r>
        <w:t>Gemeinde</w:t>
      </w:r>
      <w:r>
        <w:tab/>
      </w:r>
      <w:r>
        <w:tab/>
      </w:r>
      <w:r>
        <w:fldChar w:fldCharType="begin">
          <w:ffData>
            <w:name w:val="Text6"/>
            <w:enabled/>
            <w:calcOnExit w:val="0"/>
            <w:textInput/>
          </w:ffData>
        </w:fldChar>
      </w:r>
      <w:bookmarkStart w:id="8" w:name="Text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8"/>
    </w:p>
    <w:p w14:paraId="770D1B2E" w14:textId="77777777" w:rsidR="000E2B6D" w:rsidRDefault="000E2B6D" w:rsidP="00BD59BC"/>
    <w:p w14:paraId="4CD8B09E" w14:textId="77777777" w:rsidR="000E2B6D" w:rsidRDefault="000E2B6D" w:rsidP="00BD59BC">
      <w:r>
        <w:t>Schulhaus</w:t>
      </w:r>
      <w:r>
        <w:tab/>
      </w:r>
      <w:r>
        <w:tab/>
      </w:r>
      <w:r>
        <w:fldChar w:fldCharType="begin">
          <w:ffData>
            <w:name w:val="Text7"/>
            <w:enabled/>
            <w:calcOnExit w:val="0"/>
            <w:textInput/>
          </w:ffData>
        </w:fldChar>
      </w:r>
      <w:bookmarkStart w:id="9" w:name="Text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9"/>
    </w:p>
    <w:p w14:paraId="2FFC6F72" w14:textId="77777777" w:rsidR="000E2B6D" w:rsidRDefault="000E2B6D" w:rsidP="00BD59BC"/>
    <w:p w14:paraId="024C3E49" w14:textId="77777777" w:rsidR="000E2B6D" w:rsidRDefault="000E2B6D" w:rsidP="00BD59BC">
      <w:r>
        <w:t>Kontaktperson</w:t>
      </w:r>
      <w:r>
        <w:tab/>
      </w:r>
      <w:r>
        <w:fldChar w:fldCharType="begin">
          <w:ffData>
            <w:name w:val="Text8"/>
            <w:enabled/>
            <w:calcOnExit w:val="0"/>
            <w:textInput/>
          </w:ffData>
        </w:fldChar>
      </w:r>
      <w:bookmarkStart w:id="10" w:name="Text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0"/>
    </w:p>
    <w:p w14:paraId="41FE3024" w14:textId="77777777" w:rsidR="000E2B6D" w:rsidRDefault="000E2B6D" w:rsidP="00BD59BC"/>
    <w:p w14:paraId="4F89A2B5" w14:textId="77777777" w:rsidR="00045EB3" w:rsidRDefault="000E2B6D" w:rsidP="00BD59BC">
      <w:r>
        <w:t>E-Mail</w:t>
      </w:r>
      <w:r>
        <w:tab/>
      </w:r>
      <w:r>
        <w:tab/>
      </w:r>
      <w:r>
        <w:tab/>
      </w:r>
      <w:r>
        <w:fldChar w:fldCharType="begin">
          <w:ffData>
            <w:name w:val="Text9"/>
            <w:enabled/>
            <w:calcOnExit w:val="0"/>
            <w:textInput/>
          </w:ffData>
        </w:fldChar>
      </w:r>
      <w:bookmarkStart w:id="11" w:name="Text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1"/>
    </w:p>
    <w:p w14:paraId="6E33CB20" w14:textId="77777777" w:rsidR="000E2B6D" w:rsidRDefault="000E2B6D" w:rsidP="00BD59BC"/>
    <w:p w14:paraId="54046E81" w14:textId="77777777" w:rsidR="000E2B6D" w:rsidRDefault="000E2B6D" w:rsidP="00BD59BC">
      <w:r>
        <w:t>Telefon</w:t>
      </w:r>
      <w:r>
        <w:tab/>
      </w:r>
      <w:r>
        <w:tab/>
      </w:r>
      <w:r>
        <w:fldChar w:fldCharType="begin">
          <w:ffData>
            <w:name w:val="Text10"/>
            <w:enabled/>
            <w:calcOnExit w:val="0"/>
            <w:textInput/>
          </w:ffData>
        </w:fldChar>
      </w:r>
      <w:bookmarkStart w:id="12" w:name="Text1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2"/>
    </w:p>
    <w:p w14:paraId="491029A6" w14:textId="77777777" w:rsidR="000E2B6D" w:rsidRDefault="000E2B6D" w:rsidP="00BD59BC"/>
    <w:p w14:paraId="0C1A9688" w14:textId="77777777" w:rsidR="000E2B6D" w:rsidRDefault="000E2B6D" w:rsidP="00BD59BC">
      <w:r>
        <w:t>Bemerkung</w:t>
      </w:r>
      <w:r>
        <w:tab/>
      </w:r>
      <w:r>
        <w:tab/>
      </w:r>
      <w:r>
        <w:fldChar w:fldCharType="begin">
          <w:ffData>
            <w:name w:val="Text11"/>
            <w:enabled/>
            <w:calcOnExit w:val="0"/>
            <w:textInput/>
          </w:ffData>
        </w:fldChar>
      </w:r>
      <w:bookmarkStart w:id="13" w:name="Text1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3"/>
    </w:p>
    <w:p w14:paraId="730D8EFC" w14:textId="77777777" w:rsidR="00045EB3" w:rsidRDefault="00045EB3" w:rsidP="00BD59BC"/>
    <w:p w14:paraId="6A33407F" w14:textId="77777777" w:rsidR="00045EB3" w:rsidRDefault="00045EB3" w:rsidP="00BD59BC"/>
    <w:p w14:paraId="4B3E3827" w14:textId="77777777" w:rsidR="00045EB3" w:rsidRDefault="000E2B6D" w:rsidP="00BD59BC">
      <w:r>
        <w:t>Ort, Datum</w:t>
      </w:r>
      <w:r>
        <w:tab/>
      </w:r>
      <w:r>
        <w:tab/>
      </w:r>
      <w:r>
        <w:fldChar w:fldCharType="begin">
          <w:ffData>
            <w:name w:val="Text12"/>
            <w:enabled/>
            <w:calcOnExit w:val="0"/>
            <w:textInput/>
          </w:ffData>
        </w:fldChar>
      </w:r>
      <w:bookmarkStart w:id="14" w:name="Text1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4"/>
      <w:r>
        <w:tab/>
      </w:r>
      <w:r>
        <w:tab/>
        <w:t>Unterschrift</w:t>
      </w:r>
      <w:r>
        <w:tab/>
        <w:t>______________</w:t>
      </w:r>
    </w:p>
    <w:p w14:paraId="05A33BCE" w14:textId="77777777" w:rsidR="00045EB3" w:rsidRDefault="00045EB3" w:rsidP="00BD59BC"/>
    <w:p w14:paraId="6239F180" w14:textId="77777777" w:rsidR="00045EB3" w:rsidRDefault="00045EB3" w:rsidP="00BD59BC"/>
    <w:p w14:paraId="63F2A705" w14:textId="6831F8FA" w:rsidR="000E2B6D" w:rsidRDefault="005F7765" w:rsidP="00BD59BC">
      <w:r>
        <w:t xml:space="preserve">Anmeldung </w:t>
      </w:r>
      <w:r w:rsidR="000E2B6D">
        <w:t xml:space="preserve">an: </w:t>
      </w:r>
    </w:p>
    <w:p w14:paraId="6EFE5DC1" w14:textId="77777777" w:rsidR="000E2B6D" w:rsidRDefault="000E2B6D" w:rsidP="00BD59BC"/>
    <w:p w14:paraId="2F5FA761" w14:textId="77777777" w:rsidR="000E2B6D" w:rsidRDefault="000E2B6D" w:rsidP="00BD59BC">
      <w:r>
        <w:t>Nina Kalman</w:t>
      </w:r>
    </w:p>
    <w:p w14:paraId="03A50E3B" w14:textId="77777777" w:rsidR="000E2B6D" w:rsidRDefault="000E2B6D" w:rsidP="00BD59BC">
      <w:r>
        <w:t>samowar</w:t>
      </w:r>
    </w:p>
    <w:p w14:paraId="6E1FA6AD" w14:textId="77777777" w:rsidR="000E2B6D" w:rsidRDefault="000E2B6D" w:rsidP="00BD59BC">
      <w:r>
        <w:t>Bahnhofstrasse 24</w:t>
      </w:r>
    </w:p>
    <w:p w14:paraId="4F4A325C" w14:textId="77777777" w:rsidR="000E2B6D" w:rsidRDefault="000E2B6D" w:rsidP="00BD59BC">
      <w:r>
        <w:t>8800 Thalwil</w:t>
      </w:r>
    </w:p>
    <w:p w14:paraId="6C7AC278" w14:textId="77777777" w:rsidR="000E2B6D" w:rsidRDefault="000E2B6D" w:rsidP="00BD59BC">
      <w:r>
        <w:t xml:space="preserve">oder </w:t>
      </w:r>
    </w:p>
    <w:p w14:paraId="59D5F1C9" w14:textId="020C7652" w:rsidR="00045EB3" w:rsidRDefault="000E2B6D" w:rsidP="00BD59BC">
      <w:r>
        <w:t>nkalman@samowar.ch</w:t>
      </w:r>
    </w:p>
    <w:sectPr w:rsidR="00045EB3" w:rsidSect="00045EB3">
      <w:headerReference w:type="default" r:id="rId7"/>
      <w:footerReference w:type="default" r:id="rId8"/>
      <w:headerReference w:type="first" r:id="rId9"/>
      <w:pgSz w:w="11900" w:h="16840"/>
      <w:pgMar w:top="302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82992D" w14:textId="77777777" w:rsidR="0001511A" w:rsidRDefault="0001511A" w:rsidP="00E863D3">
      <w:r>
        <w:separator/>
      </w:r>
    </w:p>
  </w:endnote>
  <w:endnote w:type="continuationSeparator" w:id="0">
    <w:p w14:paraId="36503DFE" w14:textId="77777777" w:rsidR="0001511A" w:rsidRDefault="0001511A" w:rsidP="00E86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 (Textkörper CS)"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D46F7" w14:textId="77777777" w:rsidR="00D63F2C" w:rsidRDefault="007A6E2D" w:rsidP="00C47A39">
    <w:pPr>
      <w:pStyle w:val="Fuzeile"/>
      <w:tabs>
        <w:tab w:val="clear" w:pos="4536"/>
        <w:tab w:val="clear" w:pos="9072"/>
      </w:tabs>
      <w:ind w:right="4388"/>
    </w:pPr>
    <w:r>
      <w:rPr>
        <w:noProof/>
        <w:lang w:val="de-DE" w:eastAsia="de-DE"/>
      </w:rPr>
      <w:drawing>
        <wp:anchor distT="0" distB="0" distL="114300" distR="114300" simplePos="0" relativeHeight="251665408" behindDoc="1" locked="0" layoutInCell="1" allowOverlap="1" wp14:anchorId="04EBAF6F" wp14:editId="60B5EE45">
          <wp:simplePos x="0" y="0"/>
          <wp:positionH relativeFrom="column">
            <wp:posOffset>-899795</wp:posOffset>
          </wp:positionH>
          <wp:positionV relativeFrom="paragraph">
            <wp:posOffset>-660400</wp:posOffset>
          </wp:positionV>
          <wp:extent cx="7574280" cy="130175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04181_samowar_briefbogen_jugendberatung-suchtpraevention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2"/>
                  <a:stretch/>
                </pic:blipFill>
                <pic:spPr bwMode="auto">
                  <a:xfrm>
                    <a:off x="0" y="0"/>
                    <a:ext cx="7574280" cy="1301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D04E2E" w14:textId="77777777" w:rsidR="0001511A" w:rsidRDefault="0001511A" w:rsidP="00E863D3">
      <w:r>
        <w:separator/>
      </w:r>
    </w:p>
  </w:footnote>
  <w:footnote w:type="continuationSeparator" w:id="0">
    <w:p w14:paraId="3FD0ABFA" w14:textId="77777777" w:rsidR="0001511A" w:rsidRDefault="0001511A" w:rsidP="00E863D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83E14C" w14:textId="77777777" w:rsidR="00E863D3" w:rsidRDefault="00E863D3" w:rsidP="00D63F2C">
    <w:pPr>
      <w:pStyle w:val="Kopfzeile"/>
      <w:tabs>
        <w:tab w:val="clear" w:pos="4536"/>
        <w:tab w:val="left" w:pos="3544"/>
      </w:tabs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CC9796" w14:textId="77777777" w:rsidR="00045EB3" w:rsidRDefault="007A6E2D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3360" behindDoc="1" locked="0" layoutInCell="1" allowOverlap="1" wp14:anchorId="3E82A8B4" wp14:editId="358EE0DA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04181_samowar_briefbogen_jugendberatung-suchtpraevention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813"/>
    <w:rsid w:val="0001511A"/>
    <w:rsid w:val="000173C0"/>
    <w:rsid w:val="00045EB3"/>
    <w:rsid w:val="00052A3C"/>
    <w:rsid w:val="00076DF1"/>
    <w:rsid w:val="000C11E9"/>
    <w:rsid w:val="000E2B6D"/>
    <w:rsid w:val="0019755C"/>
    <w:rsid w:val="001D5D78"/>
    <w:rsid w:val="001F3273"/>
    <w:rsid w:val="00220E5B"/>
    <w:rsid w:val="00223D94"/>
    <w:rsid w:val="002250C3"/>
    <w:rsid w:val="002C6887"/>
    <w:rsid w:val="002F3389"/>
    <w:rsid w:val="002F6451"/>
    <w:rsid w:val="00311E91"/>
    <w:rsid w:val="00317DD8"/>
    <w:rsid w:val="0038376D"/>
    <w:rsid w:val="00395228"/>
    <w:rsid w:val="003A30AD"/>
    <w:rsid w:val="003D696B"/>
    <w:rsid w:val="00455CE6"/>
    <w:rsid w:val="00456E51"/>
    <w:rsid w:val="00480AD3"/>
    <w:rsid w:val="00484D5E"/>
    <w:rsid w:val="00520A76"/>
    <w:rsid w:val="00555D6A"/>
    <w:rsid w:val="00594F5A"/>
    <w:rsid w:val="005B685A"/>
    <w:rsid w:val="005D51B1"/>
    <w:rsid w:val="005F7765"/>
    <w:rsid w:val="0061367E"/>
    <w:rsid w:val="006B2DD0"/>
    <w:rsid w:val="00715ED1"/>
    <w:rsid w:val="00725813"/>
    <w:rsid w:val="007969E5"/>
    <w:rsid w:val="007A6E2D"/>
    <w:rsid w:val="008445A9"/>
    <w:rsid w:val="00853C01"/>
    <w:rsid w:val="00855637"/>
    <w:rsid w:val="00992721"/>
    <w:rsid w:val="00A36793"/>
    <w:rsid w:val="00AE5CBF"/>
    <w:rsid w:val="00B172DC"/>
    <w:rsid w:val="00BD0E71"/>
    <w:rsid w:val="00BD59BC"/>
    <w:rsid w:val="00C23C28"/>
    <w:rsid w:val="00C47A39"/>
    <w:rsid w:val="00CC1FE0"/>
    <w:rsid w:val="00D63F2C"/>
    <w:rsid w:val="00D9375A"/>
    <w:rsid w:val="00DE4DC8"/>
    <w:rsid w:val="00E206AA"/>
    <w:rsid w:val="00E863D3"/>
    <w:rsid w:val="00ED2EC2"/>
    <w:rsid w:val="00F506BC"/>
    <w:rsid w:val="00F62BBF"/>
    <w:rsid w:val="00F873AC"/>
    <w:rsid w:val="00FF4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7F42F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BD59BC"/>
    <w:pPr>
      <w:spacing w:line="260" w:lineRule="exact"/>
    </w:pPr>
    <w:rPr>
      <w:rFonts w:ascii="Trebuchet MS" w:hAnsi="Trebuchet MS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863D3"/>
    <w:pPr>
      <w:tabs>
        <w:tab w:val="center" w:pos="4536"/>
        <w:tab w:val="right" w:pos="9072"/>
      </w:tabs>
    </w:pPr>
  </w:style>
  <w:style w:type="paragraph" w:customStyle="1" w:styleId="Formatvorlage1">
    <w:name w:val="Formatvorlage1"/>
    <w:basedOn w:val="Standard"/>
    <w:qFormat/>
    <w:rsid w:val="00311E91"/>
    <w:rPr>
      <w:rFonts w:cs="Times New Roman (Textkörper CS)"/>
    </w:rPr>
  </w:style>
  <w:style w:type="paragraph" w:customStyle="1" w:styleId="Betreff">
    <w:name w:val="Betreff"/>
    <w:qFormat/>
    <w:rsid w:val="00311E91"/>
    <w:rPr>
      <w:rFonts w:ascii="Trebuchet MS" w:hAnsi="Trebuchet MS" w:cs="Times New Roman (Textkörper CS)"/>
      <w:b/>
      <w:sz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E863D3"/>
  </w:style>
  <w:style w:type="paragraph" w:styleId="Fuzeile">
    <w:name w:val="footer"/>
    <w:basedOn w:val="Standard"/>
    <w:link w:val="FuzeileZchn"/>
    <w:uiPriority w:val="99"/>
    <w:unhideWhenUsed/>
    <w:rsid w:val="00E863D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863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nina.kalman/Library/Group%20Containers/UBF8T346G9.Office/User%20Content.localized/Templates.localized/Vorlagen%20SP/logo_neutral_beid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154C41-8A2E-A24F-9FD2-BC3D42F90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logo_neutral_beide.dotx</Template>
  <TotalTime>0</TotalTime>
  <Pages>1</Pages>
  <Words>90</Words>
  <Characters>573</Characters>
  <Application>Microsoft Macintosh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Kalman</dc:creator>
  <cp:keywords/>
  <dc:description/>
  <cp:lastModifiedBy>Nina Kalman</cp:lastModifiedBy>
  <cp:revision>4</cp:revision>
  <cp:lastPrinted>2018-10-09T11:10:00Z</cp:lastPrinted>
  <dcterms:created xsi:type="dcterms:W3CDTF">2020-08-11T11:45:00Z</dcterms:created>
  <dcterms:modified xsi:type="dcterms:W3CDTF">2020-08-13T08:47:00Z</dcterms:modified>
</cp:coreProperties>
</file>